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F8" w:rsidRDefault="005272F8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北京林业大学</w:t>
      </w:r>
      <w:r>
        <w:rPr>
          <w:rFonts w:ascii="华文中宋" w:eastAsia="华文中宋" w:hAnsi="华文中宋"/>
          <w:b/>
          <w:sz w:val="36"/>
          <w:szCs w:val="36"/>
        </w:rPr>
        <w:t>2017</w:t>
      </w: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年“一二·九”活动报名表</w:t>
      </w:r>
    </w:p>
    <w:tbl>
      <w:tblPr>
        <w:tblpPr w:leftFromText="180" w:rightFromText="180" w:vertAnchor="text" w:horzAnchor="page" w:tblpX="1291" w:tblpY="1051"/>
        <w:tblOverlap w:val="never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5"/>
        <w:gridCol w:w="852"/>
        <w:gridCol w:w="330"/>
        <w:gridCol w:w="522"/>
        <w:gridCol w:w="863"/>
        <w:gridCol w:w="745"/>
        <w:gridCol w:w="1909"/>
        <w:gridCol w:w="1908"/>
        <w:gridCol w:w="9"/>
        <w:gridCol w:w="737"/>
      </w:tblGrid>
      <w:tr w:rsidR="005272F8">
        <w:trPr>
          <w:gridAfter w:val="1"/>
          <w:wAfter w:w="736" w:type="dxa"/>
          <w:trHeight w:val="488"/>
        </w:trPr>
        <w:tc>
          <w:tcPr>
            <w:tcW w:w="1786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年</w:t>
            </w:r>
            <w:r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级</w:t>
            </w:r>
          </w:p>
        </w:tc>
        <w:tc>
          <w:tcPr>
            <w:tcW w:w="1704" w:type="dxa"/>
            <w:gridSpan w:val="3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班</w:t>
            </w:r>
            <w:r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级</w:t>
            </w:r>
          </w:p>
        </w:tc>
        <w:tc>
          <w:tcPr>
            <w:tcW w:w="1909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917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967"/>
        </w:trPr>
        <w:tc>
          <w:tcPr>
            <w:tcW w:w="1786" w:type="dxa"/>
          </w:tcPr>
          <w:p w:rsidR="005272F8" w:rsidRDefault="005272F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队伍编号</w:t>
            </w:r>
          </w:p>
        </w:tc>
        <w:tc>
          <w:tcPr>
            <w:tcW w:w="852" w:type="dxa"/>
          </w:tcPr>
          <w:p w:rsidR="005272F8" w:rsidRDefault="005272F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姓</w:t>
            </w:r>
            <w:r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名</w:t>
            </w:r>
          </w:p>
        </w:tc>
        <w:tc>
          <w:tcPr>
            <w:tcW w:w="852" w:type="dxa"/>
            <w:gridSpan w:val="2"/>
          </w:tcPr>
          <w:p w:rsidR="005272F8" w:rsidRDefault="005272F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性</w:t>
            </w:r>
            <w:r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别</w:t>
            </w:r>
          </w:p>
        </w:tc>
        <w:tc>
          <w:tcPr>
            <w:tcW w:w="1608" w:type="dxa"/>
            <w:gridSpan w:val="2"/>
          </w:tcPr>
          <w:p w:rsidR="005272F8" w:rsidRDefault="005272F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908" w:type="dxa"/>
          </w:tcPr>
          <w:p w:rsidR="005272F8" w:rsidRDefault="005272F8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学号</w:t>
            </w:r>
          </w:p>
        </w:tc>
        <w:tc>
          <w:tcPr>
            <w:tcW w:w="1908" w:type="dxa"/>
          </w:tcPr>
          <w:p w:rsidR="005272F8" w:rsidRDefault="005272F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30"/>
                <w:szCs w:val="30"/>
              </w:rPr>
              <w:t>口号</w:t>
            </w: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 w:val="restart"/>
          </w:tcPr>
          <w:p w:rsidR="005272F8" w:rsidRDefault="005272F8" w:rsidP="005272F8">
            <w:pPr>
              <w:spacing w:line="520" w:lineRule="exact"/>
              <w:ind w:right="560" w:firstLineChars="200" w:firstLine="31680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2.65pt;margin-top:121.55pt;width:35.15pt;height:58.65pt;z-index:251658240;mso-position-horizontal-relative:text;mso-position-vertical-relative:text" strokecolor="white">
                  <v:textbox>
                    <w:txbxContent>
                      <w:p w:rsidR="005272F8" w:rsidRDefault="005272F8">
                        <w:pPr>
                          <w:rPr>
                            <w:rFonts w:ascii="仿宋_GB2312" w:eastAsia="仿宋_GB2312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仿宋_GB2312" w:eastAsia="仿宋_GB2312"/>
                            <w:b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 w:val="restart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 w:val="restart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noProof/>
              </w:rPr>
              <w:pict>
                <v:shape id="_x0000_s1027" type="#_x0000_t202" style="position:absolute;left:0;text-align:left;margin-left:42.65pt;margin-top:84.8pt;width:35.75pt;height:58.25pt;z-index:251659264;mso-position-horizontal-relative:text;mso-position-vertical-relative:text" strokecolor="white">
                  <v:textbox>
                    <w:txbxContent>
                      <w:p w:rsidR="005272F8" w:rsidRDefault="005272F8">
                        <w:pPr>
                          <w:rPr>
                            <w:rFonts w:ascii="仿宋_GB2312" w:eastAsia="仿宋_GB2312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仿宋_GB2312" w:eastAsia="仿宋_GB2312"/>
                            <w:b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 w:val="restart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center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gridAfter w:val="2"/>
          <w:wAfter w:w="746" w:type="dxa"/>
          <w:trHeight w:val="738"/>
        </w:trPr>
        <w:tc>
          <w:tcPr>
            <w:tcW w:w="1786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2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608" w:type="dxa"/>
            <w:gridSpan w:val="2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1908" w:type="dxa"/>
            <w:vMerge/>
            <w:vAlign w:val="center"/>
          </w:tcPr>
          <w:p w:rsidR="005272F8" w:rsidRDefault="005272F8" w:rsidP="005272F8">
            <w:pPr>
              <w:widowControl/>
              <w:spacing w:line="520" w:lineRule="exact"/>
              <w:ind w:firstLineChars="200" w:firstLine="31680"/>
              <w:jc w:val="left"/>
              <w:rPr>
                <w:rFonts w:ascii="仿宋_GB2312" w:eastAsia="仿宋_GB2312" w:cs="宋体"/>
                <w:kern w:val="0"/>
                <w:sz w:val="30"/>
                <w:szCs w:val="30"/>
              </w:rPr>
            </w:pPr>
          </w:p>
        </w:tc>
      </w:tr>
      <w:tr w:rsidR="005272F8">
        <w:trPr>
          <w:trHeight w:val="976"/>
        </w:trPr>
        <w:tc>
          <w:tcPr>
            <w:tcW w:w="1786" w:type="dxa"/>
          </w:tcPr>
          <w:p w:rsidR="005272F8" w:rsidRDefault="005272F8">
            <w:pPr>
              <w:tabs>
                <w:tab w:val="left" w:pos="5700"/>
              </w:tabs>
              <w:spacing w:line="520" w:lineRule="exact"/>
              <w:jc w:val="center"/>
              <w:rPr>
                <w:rFonts w:ascii="仿宋_GB2312" w:eastAsia="仿宋_GB2312" w:hAnsi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0"/>
                <w:sz w:val="30"/>
                <w:szCs w:val="30"/>
              </w:rPr>
              <w:t>班级负责人姓名</w:t>
            </w:r>
          </w:p>
        </w:tc>
        <w:tc>
          <w:tcPr>
            <w:tcW w:w="1182" w:type="dxa"/>
            <w:gridSpan w:val="2"/>
          </w:tcPr>
          <w:p w:rsidR="005272F8" w:rsidRDefault="005272F8" w:rsidP="005272F8">
            <w:pPr>
              <w:tabs>
                <w:tab w:val="left" w:pos="5700"/>
              </w:tabs>
              <w:spacing w:line="520" w:lineRule="exact"/>
              <w:ind w:firstLineChars="200" w:firstLine="31680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</w:tc>
        <w:tc>
          <w:tcPr>
            <w:tcW w:w="1385" w:type="dxa"/>
            <w:gridSpan w:val="2"/>
          </w:tcPr>
          <w:p w:rsidR="005272F8" w:rsidRDefault="005272F8">
            <w:pPr>
              <w:tabs>
                <w:tab w:val="left" w:pos="5700"/>
              </w:tabs>
              <w:spacing w:line="520" w:lineRule="exact"/>
              <w:jc w:val="center"/>
              <w:rPr>
                <w:rFonts w:ascii="仿宋_GB2312" w:eastAsia="仿宋_GB2312" w:hAnsi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654" w:type="dxa"/>
            <w:gridSpan w:val="2"/>
          </w:tcPr>
          <w:p w:rsidR="005272F8" w:rsidRDefault="005272F8" w:rsidP="005272F8">
            <w:pPr>
              <w:tabs>
                <w:tab w:val="left" w:pos="5700"/>
              </w:tabs>
              <w:spacing w:line="520" w:lineRule="exact"/>
              <w:ind w:firstLineChars="200" w:firstLine="31680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</w:tc>
        <w:tc>
          <w:tcPr>
            <w:tcW w:w="2653" w:type="dxa"/>
            <w:gridSpan w:val="3"/>
          </w:tcPr>
          <w:p w:rsidR="005272F8" w:rsidRDefault="005272F8" w:rsidP="005272F8">
            <w:pPr>
              <w:tabs>
                <w:tab w:val="left" w:pos="5700"/>
              </w:tabs>
              <w:spacing w:line="520" w:lineRule="exact"/>
              <w:ind w:firstLineChars="200" w:firstLine="31680"/>
              <w:rPr>
                <w:rFonts w:ascii="仿宋_GB2312" w:eastAsia="仿宋_GB2312" w:hAnsi="宋体"/>
                <w:b/>
                <w:kern w:val="0"/>
                <w:sz w:val="30"/>
                <w:szCs w:val="30"/>
              </w:rPr>
            </w:pPr>
          </w:p>
        </w:tc>
      </w:tr>
    </w:tbl>
    <w:p w:rsidR="005272F8" w:rsidRDefault="005272F8" w:rsidP="005272F8">
      <w:pPr>
        <w:spacing w:line="520" w:lineRule="exact"/>
        <w:ind w:firstLineChars="200" w:firstLine="31680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5272F8" w:rsidRDefault="005272F8" w:rsidP="006A21C3">
      <w:pPr>
        <w:tabs>
          <w:tab w:val="left" w:pos="5700"/>
        </w:tabs>
        <w:spacing w:line="520" w:lineRule="exact"/>
        <w:ind w:firstLineChars="200" w:firstLine="31680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注：请将队长的信息填在第一个；每个队伍最少需要两名女生。</w:t>
      </w:r>
    </w:p>
    <w:sectPr w:rsidR="005272F8" w:rsidSect="007B12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2F8" w:rsidRDefault="005272F8">
      <w:r>
        <w:separator/>
      </w:r>
    </w:p>
  </w:endnote>
  <w:endnote w:type="continuationSeparator" w:id="1">
    <w:p w:rsidR="005272F8" w:rsidRDefault="00527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Microsoft JhengHei Light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F8" w:rsidRDefault="005272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F8" w:rsidRDefault="005272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F8" w:rsidRDefault="005272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2F8" w:rsidRDefault="005272F8">
      <w:r>
        <w:separator/>
      </w:r>
    </w:p>
  </w:footnote>
  <w:footnote w:type="continuationSeparator" w:id="1">
    <w:p w:rsidR="005272F8" w:rsidRDefault="005272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F8" w:rsidRDefault="005272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F8" w:rsidRDefault="005272F8" w:rsidP="00D2214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2F8" w:rsidRDefault="005272F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18A"/>
    <w:rsid w:val="00266FB0"/>
    <w:rsid w:val="003D218A"/>
    <w:rsid w:val="005272F8"/>
    <w:rsid w:val="005D3FB4"/>
    <w:rsid w:val="00637923"/>
    <w:rsid w:val="006A21C3"/>
    <w:rsid w:val="0075524C"/>
    <w:rsid w:val="007B124C"/>
    <w:rsid w:val="007D6446"/>
    <w:rsid w:val="009118AE"/>
    <w:rsid w:val="0098565B"/>
    <w:rsid w:val="009F4AC4"/>
    <w:rsid w:val="00AC6692"/>
    <w:rsid w:val="00D22144"/>
    <w:rsid w:val="00D51C1D"/>
    <w:rsid w:val="3BAE6DAA"/>
    <w:rsid w:val="6C76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4C"/>
    <w:pPr>
      <w:widowControl w:val="0"/>
      <w:jc w:val="both"/>
    </w:pPr>
    <w:rPr>
      <w:rFonts w:ascii="Calibri" w:eastAsia="宋体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B12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B124C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7B1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B124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</Words>
  <Characters>177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北京林业大学2017年“一二•九”活动报名表</dc:title>
  <dc:subject/>
  <dc:creator>无尽之海</dc:creator>
  <cp:keywords/>
  <dc:description/>
  <cp:lastModifiedBy>FX50</cp:lastModifiedBy>
  <cp:revision>2</cp:revision>
  <dcterms:created xsi:type="dcterms:W3CDTF">2017-11-29T07:50:00Z</dcterms:created>
  <dcterms:modified xsi:type="dcterms:W3CDTF">2017-11-29T07:50:00Z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