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BD" w:rsidRDefault="001D78BD">
      <w:pPr>
        <w:spacing w:line="240" w:lineRule="atLeast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北京林业大学</w:t>
      </w:r>
    </w:p>
    <w:p w:rsidR="001D78BD" w:rsidRDefault="001D78BD">
      <w:pPr>
        <w:spacing w:line="240" w:lineRule="atLeast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2017</w:t>
      </w:r>
      <w:r>
        <w:rPr>
          <w:rFonts w:ascii="宋体" w:hAnsi="宋体" w:hint="eastAsia"/>
          <w:b/>
          <w:sz w:val="28"/>
          <w:szCs w:val="28"/>
        </w:rPr>
        <w:t>年春季运动会团项负责人会议概要</w:t>
      </w:r>
    </w:p>
    <w:p w:rsidR="001D78BD" w:rsidRDefault="001D78B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一、团项规则</w:t>
      </w:r>
    </w:p>
    <w:p w:rsidR="001D78BD" w:rsidRPr="00D20E4F" w:rsidRDefault="001D78BD" w:rsidP="00D20E4F">
      <w:pPr>
        <w:rPr>
          <w:rFonts w:ascii="Times New Roman" w:hAnsi="Times New Roman" w:cs="Times New Roman"/>
          <w:szCs w:val="21"/>
        </w:rPr>
      </w:pPr>
      <w:r w:rsidRPr="00D20E4F">
        <w:rPr>
          <w:rFonts w:ascii="Times New Roman" w:hAnsi="Times New Roman" w:cs="Times New Roman"/>
          <w:szCs w:val="21"/>
        </w:rPr>
        <w:t>1</w:t>
      </w:r>
      <w:r w:rsidRPr="00D20E4F">
        <w:rPr>
          <w:rFonts w:ascii="Times New Roman" w:hAnsi="Times New Roman" w:hint="eastAsia"/>
          <w:szCs w:val="21"/>
        </w:rPr>
        <w:t>、各项录取前</w:t>
      </w:r>
      <w:r w:rsidRPr="00D20E4F">
        <w:rPr>
          <w:rFonts w:ascii="Times New Roman" w:hAnsi="Times New Roman" w:cs="Times New Roman"/>
          <w:szCs w:val="21"/>
        </w:rPr>
        <w:t>8</w:t>
      </w:r>
      <w:r w:rsidRPr="00D20E4F">
        <w:rPr>
          <w:rFonts w:ascii="Times New Roman" w:hAnsi="Times New Roman" w:hint="eastAsia"/>
          <w:szCs w:val="21"/>
        </w:rPr>
        <w:t>名，得分按单项加倍分别计入集体项目总分中。</w:t>
      </w:r>
    </w:p>
    <w:p w:rsidR="001D78BD" w:rsidRPr="00D20E4F" w:rsidRDefault="001D78BD" w:rsidP="00D20E4F">
      <w:pPr>
        <w:rPr>
          <w:rFonts w:ascii="Times New Roman" w:hAnsi="Times New Roman" w:cs="Times New Roman"/>
          <w:szCs w:val="21"/>
        </w:rPr>
      </w:pPr>
      <w:r w:rsidRPr="00D20E4F">
        <w:rPr>
          <w:rFonts w:ascii="Times New Roman" w:hAnsi="Times New Roman" w:cs="Times New Roman"/>
          <w:szCs w:val="21"/>
        </w:rPr>
        <w:t>2</w:t>
      </w:r>
      <w:r w:rsidRPr="00D20E4F">
        <w:rPr>
          <w:rFonts w:ascii="Times New Roman" w:hAnsi="Times New Roman" w:hint="eastAsia"/>
          <w:szCs w:val="21"/>
        </w:rPr>
        <w:t>、竞赛办法：以学院为单位，每项限报一个队。</w:t>
      </w:r>
    </w:p>
    <w:tbl>
      <w:tblPr>
        <w:tblW w:w="9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6"/>
        <w:gridCol w:w="1701"/>
        <w:gridCol w:w="5386"/>
      </w:tblGrid>
      <w:tr w:rsidR="001D78BD" w:rsidRPr="00D20E4F" w:rsidTr="001437B2">
        <w:trPr>
          <w:trHeight w:val="465"/>
        </w:trPr>
        <w:tc>
          <w:tcPr>
            <w:tcW w:w="2086" w:type="dxa"/>
          </w:tcPr>
          <w:p w:rsidR="001D78BD" w:rsidRPr="00D20E4F" w:rsidRDefault="001D78BD" w:rsidP="00D20E4F"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D20E4F">
              <w:rPr>
                <w:rFonts w:ascii="Times New Roman" w:hAnsi="Times New Roman" w:hint="eastAsia"/>
                <w:b/>
                <w:bCs/>
                <w:sz w:val="30"/>
                <w:szCs w:val="30"/>
              </w:rPr>
              <w:t>项目</w:t>
            </w:r>
          </w:p>
        </w:tc>
        <w:tc>
          <w:tcPr>
            <w:tcW w:w="1701" w:type="dxa"/>
          </w:tcPr>
          <w:p w:rsidR="001D78BD" w:rsidRPr="00D20E4F" w:rsidRDefault="001D78BD" w:rsidP="001437B2"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D20E4F">
              <w:rPr>
                <w:rFonts w:ascii="Times New Roman" w:hAnsi="Times New Roman" w:hint="eastAsia"/>
                <w:b/>
                <w:bCs/>
                <w:sz w:val="30"/>
                <w:szCs w:val="30"/>
              </w:rPr>
              <w:t>人数</w:t>
            </w:r>
          </w:p>
        </w:tc>
        <w:tc>
          <w:tcPr>
            <w:tcW w:w="5386" w:type="dxa"/>
          </w:tcPr>
          <w:p w:rsidR="001D78BD" w:rsidRPr="00D20E4F" w:rsidRDefault="001D78BD" w:rsidP="00D20E4F"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D20E4F">
              <w:rPr>
                <w:rFonts w:ascii="Times New Roman" w:hAnsi="Times New Roman" w:hint="eastAsia"/>
                <w:b/>
                <w:bCs/>
                <w:sz w:val="30"/>
                <w:szCs w:val="30"/>
              </w:rPr>
              <w:t>项目说明</w:t>
            </w:r>
          </w:p>
        </w:tc>
      </w:tr>
      <w:tr w:rsidR="001D78BD" w:rsidRPr="00D20E4F" w:rsidTr="001437B2">
        <w:trPr>
          <w:trHeight w:val="1555"/>
        </w:trPr>
        <w:tc>
          <w:tcPr>
            <w:tcW w:w="2086" w:type="dxa"/>
            <w:vAlign w:val="center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种树苗</w:t>
            </w:r>
          </w:p>
        </w:tc>
        <w:tc>
          <w:tcPr>
            <w:tcW w:w="1701" w:type="dxa"/>
            <w:vAlign w:val="center"/>
          </w:tcPr>
          <w:p w:rsidR="001D78BD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12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队（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6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男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6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女）</w:t>
            </w:r>
          </w:p>
          <w:p w:rsidR="001D78BD" w:rsidRPr="00121574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widowControl/>
              <w:jc w:val="left"/>
              <w:rPr>
                <w:rFonts w:ascii="宋体" w:hAnsi="Times New Roman" w:cs="Times New Roman"/>
                <w:kern w:val="0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kern w:val="0"/>
                <w:sz w:val="24"/>
                <w:szCs w:val="24"/>
              </w:rPr>
              <w:t>间隔</w:t>
            </w:r>
            <w:r w:rsidRPr="00D20E4F">
              <w:rPr>
                <w:rFonts w:ascii="宋体" w:hAnsi="宋体"/>
                <w:kern w:val="0"/>
                <w:sz w:val="24"/>
                <w:szCs w:val="24"/>
              </w:rPr>
              <w:t>30</w:t>
            </w:r>
            <w:r w:rsidRPr="00D20E4F">
              <w:rPr>
                <w:rFonts w:ascii="宋体" w:hAnsi="宋体" w:hint="eastAsia"/>
                <w:kern w:val="0"/>
                <w:sz w:val="24"/>
                <w:szCs w:val="24"/>
              </w:rPr>
              <w:t>米，两边各</w:t>
            </w:r>
            <w:r w:rsidRPr="00D20E4F">
              <w:rPr>
                <w:rFonts w:ascii="宋体" w:hAnsi="宋体"/>
                <w:kern w:val="0"/>
                <w:sz w:val="24"/>
                <w:szCs w:val="24"/>
              </w:rPr>
              <w:t>12</w:t>
            </w:r>
            <w:r w:rsidRPr="00D20E4F">
              <w:rPr>
                <w:rFonts w:ascii="宋体" w:hAnsi="宋体" w:hint="eastAsia"/>
                <w:kern w:val="0"/>
                <w:sz w:val="24"/>
                <w:szCs w:val="24"/>
              </w:rPr>
              <w:t>人，发令枪响起跑的运动员，加速跑十米，拿着树苗向矿泉水瓶里种树苗，一共十个树苗，一米一个种完，再加速跑十米和对面运动员击掌，另一名运动员加速跑十米，把树苗全部收获，加速跑十米交与另一名队友，依次到最后一名队友，注：瓶子倒地一次加两秒，手触碰瓶子一次加两秒。</w:t>
            </w:r>
          </w:p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D78BD" w:rsidRPr="00D20E4F" w:rsidTr="001437B2">
        <w:trPr>
          <w:trHeight w:val="935"/>
        </w:trPr>
        <w:tc>
          <w:tcPr>
            <w:tcW w:w="2086" w:type="dxa"/>
            <w:vAlign w:val="center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障碍接力</w:t>
            </w:r>
          </w:p>
        </w:tc>
        <w:tc>
          <w:tcPr>
            <w:tcW w:w="1701" w:type="dxa"/>
            <w:vAlign w:val="center"/>
          </w:tcPr>
          <w:p w:rsidR="001D78BD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12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队（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 xml:space="preserve">6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男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 xml:space="preserve"> 6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女）</w:t>
            </w:r>
          </w:p>
          <w:p w:rsidR="001D78BD" w:rsidRPr="00121574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50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米迎面接力。两端各站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6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人，每个队员往对面跑去，中间需要做动作，绕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隔离墩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一圈，和钻过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跨栏架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，跳过障碍物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不做动作视为无效，完成后再跑向对面。按用时最短成绩排名。</w:t>
            </w:r>
          </w:p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D78BD" w:rsidRPr="00D20E4F" w:rsidTr="001437B2">
        <w:trPr>
          <w:trHeight w:val="1243"/>
        </w:trPr>
        <w:tc>
          <w:tcPr>
            <w:tcW w:w="2086" w:type="dxa"/>
            <w:vAlign w:val="center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花轿取亲</w:t>
            </w:r>
          </w:p>
        </w:tc>
        <w:tc>
          <w:tcPr>
            <w:tcW w:w="1701" w:type="dxa"/>
            <w:vAlign w:val="center"/>
          </w:tcPr>
          <w:p w:rsidR="001D78BD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12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队（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8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男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女）</w:t>
            </w:r>
          </w:p>
          <w:p w:rsidR="001D78BD" w:rsidRPr="00121574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米迎面接力。两端各站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6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人，每端分成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组，每组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人（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男</w:t>
            </w:r>
            <w:r w:rsidRPr="00D20E4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 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女），两名男队员两手交叉一起，女队员坐在上面，抬到对面（就是小时候玩的抬花轿游戏）。按用时最短成绩排名。</w:t>
            </w:r>
          </w:p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D78BD" w:rsidRPr="00D20E4F" w:rsidTr="001437B2">
        <w:trPr>
          <w:trHeight w:val="1050"/>
        </w:trPr>
        <w:tc>
          <w:tcPr>
            <w:tcW w:w="2086" w:type="dxa"/>
          </w:tcPr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Default="001D78BD" w:rsidP="00D20E4F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1D78BD" w:rsidRDefault="001D78BD" w:rsidP="00D20E4F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sz w:val="24"/>
                <w:szCs w:val="24"/>
              </w:rPr>
              <w:t>滚雪球</w:t>
            </w:r>
          </w:p>
        </w:tc>
        <w:tc>
          <w:tcPr>
            <w:tcW w:w="1701" w:type="dxa"/>
          </w:tcPr>
          <w:p w:rsidR="001D78BD" w:rsidRDefault="001D78BD" w:rsidP="00D20E4F">
            <w:pPr>
              <w:rPr>
                <w:rFonts w:ascii="Times New Roman" w:hAnsi="Times New Roman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人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队（男或女不少于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名）</w:t>
            </w:r>
          </w:p>
          <w:p w:rsidR="001D78BD" w:rsidRPr="00121574" w:rsidRDefault="001D78BD" w:rsidP="00D20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sz w:val="24"/>
                <w:szCs w:val="24"/>
              </w:rPr>
              <w:t>场地长</w:t>
            </w:r>
            <w:r w:rsidRPr="00D20E4F">
              <w:rPr>
                <w:rFonts w:ascii="宋体" w:hAnsi="宋体"/>
                <w:sz w:val="24"/>
                <w:szCs w:val="24"/>
              </w:rPr>
              <w:t>20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米，在起、终点分别放上标志物作为折返标志。每队一路纵队排在起点线后，出发后，第一名队员跑向折返点，绕过标志后跑回起点，与第二名队员的手拉手跑向折返点，经折返点返回，再拉第三名队员跑向折返点，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以此类推，直到全部队员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手拉手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跑到终点。以时间排列名次，时间少者名次列前。比赛中如队员之间手分开，一次加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秒。如有严重犯规，取消比赛资格。</w:t>
            </w:r>
          </w:p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BD" w:rsidRPr="00D20E4F" w:rsidTr="001437B2">
        <w:trPr>
          <w:trHeight w:val="1215"/>
        </w:trPr>
        <w:tc>
          <w:tcPr>
            <w:tcW w:w="2086" w:type="dxa"/>
          </w:tcPr>
          <w:p w:rsidR="001D78BD" w:rsidRPr="00D20E4F" w:rsidRDefault="001D78BD" w:rsidP="00271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hint="eastAsia"/>
                <w:sz w:val="24"/>
                <w:szCs w:val="24"/>
              </w:rPr>
              <w:t>传球接力</w:t>
            </w:r>
          </w:p>
        </w:tc>
        <w:tc>
          <w:tcPr>
            <w:tcW w:w="1701" w:type="dxa"/>
          </w:tcPr>
          <w:p w:rsidR="001D78BD" w:rsidRPr="00D20E4F" w:rsidRDefault="001D78BD" w:rsidP="00D20E4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名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队（男或女不少于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人）</w:t>
            </w:r>
          </w:p>
          <w:p w:rsidR="001D78BD" w:rsidRPr="00121574" w:rsidRDefault="001D78BD" w:rsidP="00D2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hint="eastAsia"/>
                <w:sz w:val="24"/>
                <w:szCs w:val="24"/>
              </w:rPr>
              <w:t>队员一路纵队排列，第一名队员从胯下将球传给后一名，第二名队员接球后从头上将球传给后一名，第三名队员从胯下将球传给后一名，依次循环进行，直到球传到排尾同学，抱球迅速跑到折返点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米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返回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再从胯下将球传给后一名，第二名队员接球后从头上将球传给后一名，依次循环进行，直到原第一名同学轮到排头并抱球跑过终点线止。以时间排列名次，时间少者名次列前。传球中如出现未按次序传球，每出现一次在总时间中加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秒；出现球落地，需从失误处开始继续进行。</w:t>
            </w:r>
          </w:p>
        </w:tc>
      </w:tr>
      <w:tr w:rsidR="001D78BD" w:rsidRPr="00D20E4F" w:rsidTr="001437B2">
        <w:trPr>
          <w:trHeight w:val="1110"/>
        </w:trPr>
        <w:tc>
          <w:tcPr>
            <w:tcW w:w="2086" w:type="dxa"/>
          </w:tcPr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hint="eastAsia"/>
                <w:sz w:val="24"/>
                <w:szCs w:val="24"/>
              </w:rPr>
              <w:t>袋鼠跳</w:t>
            </w:r>
          </w:p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78BD" w:rsidRDefault="001D78BD" w:rsidP="00D20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名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队（男或女不少于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名）</w:t>
            </w:r>
          </w:p>
          <w:p w:rsidR="001D78BD" w:rsidRPr="00121574" w:rsidRDefault="001D78BD" w:rsidP="00D2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hint="eastAsia"/>
                <w:sz w:val="24"/>
                <w:szCs w:val="24"/>
              </w:rPr>
              <w:t>场地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米，队员两端各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名，从起点开始，一名队员站在袋中双脚跳跃前进到另一端将袋子交给第二名队员，第二名队员同法进行，依次最后一名队员通过终点线为止，以时间排列名次，时间少者列前。比赛中如有队员摔倒，需从摔倒处起来继续比赛，如不在交接区交接，则取消比赛资格。</w:t>
            </w:r>
          </w:p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BD" w:rsidRPr="00D20E4F" w:rsidTr="001437B2">
        <w:trPr>
          <w:trHeight w:val="1110"/>
        </w:trPr>
        <w:tc>
          <w:tcPr>
            <w:tcW w:w="2086" w:type="dxa"/>
          </w:tcPr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1D78BD">
            <w:pPr>
              <w:ind w:firstLineChars="200" w:firstLine="31680"/>
              <w:rPr>
                <w:rFonts w:ascii="宋体" w:hAnsi="Times New Roman" w:cs="Times New Roman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sz w:val="24"/>
                <w:szCs w:val="24"/>
              </w:rPr>
              <w:t>旋风跑</w:t>
            </w:r>
          </w:p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Default="001D78BD" w:rsidP="00D20E4F">
            <w:pPr>
              <w:jc w:val="center"/>
              <w:rPr>
                <w:rFonts w:ascii="宋体"/>
                <w:sz w:val="24"/>
                <w:szCs w:val="24"/>
              </w:rPr>
            </w:pPr>
            <w:r w:rsidRPr="00D20E4F">
              <w:rPr>
                <w:rFonts w:ascii="宋体" w:hAnsi="宋体"/>
                <w:sz w:val="24"/>
                <w:szCs w:val="24"/>
              </w:rPr>
              <w:t xml:space="preserve"> 6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人</w:t>
            </w:r>
            <w:r w:rsidRPr="00D20E4F">
              <w:rPr>
                <w:rFonts w:ascii="宋体" w:hAnsi="宋体"/>
                <w:sz w:val="24"/>
                <w:szCs w:val="24"/>
              </w:rPr>
              <w:t>/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队（</w:t>
            </w:r>
            <w:r w:rsidRPr="00D20E4F">
              <w:rPr>
                <w:rFonts w:ascii="宋体" w:hAnsi="宋体"/>
                <w:sz w:val="24"/>
                <w:szCs w:val="24"/>
              </w:rPr>
              <w:t>4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男</w:t>
            </w:r>
            <w:r w:rsidRPr="00D20E4F">
              <w:rPr>
                <w:rFonts w:ascii="宋体" w:hAnsi="宋体"/>
                <w:sz w:val="24"/>
                <w:szCs w:val="24"/>
              </w:rPr>
              <w:t>2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女）</w:t>
            </w:r>
          </w:p>
          <w:p w:rsidR="001D78BD" w:rsidRPr="00121574" w:rsidRDefault="001D78BD" w:rsidP="00D2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rPr>
                <w:rFonts w:ascii="宋体" w:hAnsi="Times New Roman" w:cs="Times New Roman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sz w:val="24"/>
                <w:szCs w:val="24"/>
              </w:rPr>
              <w:t>六人同握一根横竿站在起跑线前，听到起跑的口令后六人同时向前跑进。到第一个旋转点时以左侧第一个人为圆心向左旋转３６０度后继续向前跑进。到第二个旋转点时应以右侧第一个人为圆心向右旋转３６０度后继续向前跑进。到第三个旋转点时应以左侧第一个人为圆心向左旋转１８０度后向回跑，跑到第二个旋转点时应以右侧第一个人为圆心向右旋转３６０度后继续向回跑进，到第一个旋转点时以左侧第一个人为圆心向左旋转３６０度后继续向回跑进，一直跑回起点。以同组最后一个人到终点（起点）计时，时间少者为胜。</w:t>
            </w:r>
          </w:p>
          <w:p w:rsidR="001D78BD" w:rsidRPr="00D20E4F" w:rsidRDefault="001D78BD" w:rsidP="00D20E4F">
            <w:pPr>
              <w:ind w:hanging="10"/>
              <w:rPr>
                <w:rFonts w:ascii="宋体" w:hAnsi="Times New Roman" w:cs="Times New Roman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sz w:val="24"/>
                <w:szCs w:val="24"/>
              </w:rPr>
              <w:t>注意事项：</w:t>
            </w:r>
            <w:r w:rsidRPr="00D20E4F">
              <w:rPr>
                <w:rFonts w:ascii="宋体" w:hAnsi="宋体"/>
                <w:sz w:val="24"/>
                <w:szCs w:val="24"/>
              </w:rPr>
              <w:t xml:space="preserve">  1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、此游戏比赛设</w:t>
            </w:r>
            <w:r w:rsidRPr="00D20E4F">
              <w:rPr>
                <w:rFonts w:ascii="宋体" w:hAnsi="宋体"/>
                <w:sz w:val="24"/>
                <w:szCs w:val="24"/>
              </w:rPr>
              <w:t>3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个点，比赛距离</w:t>
            </w:r>
            <w:r w:rsidRPr="00D20E4F">
              <w:rPr>
                <w:rFonts w:ascii="宋体" w:hAnsi="宋体"/>
                <w:sz w:val="24"/>
                <w:szCs w:val="24"/>
              </w:rPr>
              <w:t>30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米往返。</w:t>
            </w:r>
            <w:r w:rsidRPr="00D20E4F">
              <w:rPr>
                <w:rFonts w:ascii="宋体" w:hAnsi="宋体"/>
                <w:sz w:val="24"/>
                <w:szCs w:val="24"/>
              </w:rPr>
              <w:t>2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、参赛人员双手要始终握住同一根横竿，任何参赛队员手离开横竿均算违反参赛规则，取消录取资格。</w:t>
            </w:r>
          </w:p>
          <w:p w:rsidR="001D78BD" w:rsidRPr="00D20E4F" w:rsidRDefault="001D78BD" w:rsidP="00D20E4F">
            <w:pPr>
              <w:rPr>
                <w:rFonts w:ascii="宋体" w:hAnsi="Times New Roman" w:cs="Times New Roman"/>
                <w:sz w:val="24"/>
                <w:szCs w:val="24"/>
              </w:rPr>
            </w:pPr>
            <w:r w:rsidRPr="00D20E4F">
              <w:rPr>
                <w:rFonts w:ascii="宋体" w:hAnsi="宋体"/>
                <w:sz w:val="24"/>
                <w:szCs w:val="24"/>
              </w:rPr>
              <w:t>3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、横竿的长度为</w:t>
            </w:r>
            <w:r w:rsidRPr="00D20E4F">
              <w:rPr>
                <w:rFonts w:ascii="宋体" w:hAnsi="宋体"/>
                <w:sz w:val="24"/>
                <w:szCs w:val="24"/>
              </w:rPr>
              <w:t>3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米。最后一名运动员到达终点用时最少者优先。</w:t>
            </w:r>
          </w:p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BD" w:rsidRPr="00D20E4F" w:rsidTr="001437B2">
        <w:trPr>
          <w:trHeight w:val="4065"/>
        </w:trPr>
        <w:tc>
          <w:tcPr>
            <w:tcW w:w="2086" w:type="dxa"/>
          </w:tcPr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  <w:p w:rsidR="001D78BD" w:rsidRPr="00D20E4F" w:rsidRDefault="001D78BD" w:rsidP="001D78BD">
            <w:pPr>
              <w:ind w:firstLineChars="200" w:firstLine="31680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color w:val="000000"/>
                <w:sz w:val="24"/>
                <w:szCs w:val="24"/>
              </w:rPr>
              <w:t>齐心协力</w:t>
            </w:r>
          </w:p>
          <w:p w:rsidR="001D78BD" w:rsidRPr="00D20E4F" w:rsidRDefault="001D78BD" w:rsidP="00D20E4F">
            <w:pPr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 w:rsidR="001D78BD" w:rsidRDefault="001D78BD" w:rsidP="00D20E4F">
            <w:pPr>
              <w:jc w:val="center"/>
              <w:rPr>
                <w:rFonts w:ascii="宋体"/>
                <w:sz w:val="24"/>
                <w:szCs w:val="24"/>
              </w:rPr>
            </w:pPr>
            <w:r w:rsidRPr="00D20E4F">
              <w:rPr>
                <w:rFonts w:ascii="宋体" w:hAnsi="宋体"/>
                <w:sz w:val="24"/>
                <w:szCs w:val="24"/>
              </w:rPr>
              <w:t xml:space="preserve"> 6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人</w:t>
            </w:r>
            <w:r w:rsidRPr="00D20E4F">
              <w:rPr>
                <w:rFonts w:ascii="宋体" w:hAnsi="宋体"/>
                <w:sz w:val="24"/>
                <w:szCs w:val="24"/>
              </w:rPr>
              <w:t>/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队（</w:t>
            </w:r>
            <w:r w:rsidRPr="00D20E4F">
              <w:rPr>
                <w:rFonts w:ascii="宋体" w:hAnsi="宋体"/>
                <w:sz w:val="24"/>
                <w:szCs w:val="24"/>
              </w:rPr>
              <w:t>4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男</w:t>
            </w:r>
            <w:r w:rsidRPr="00D20E4F">
              <w:rPr>
                <w:rFonts w:ascii="宋体" w:hAnsi="宋体"/>
                <w:sz w:val="24"/>
                <w:szCs w:val="24"/>
              </w:rPr>
              <w:t>2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女）</w:t>
            </w:r>
          </w:p>
          <w:p w:rsidR="001D78BD" w:rsidRPr="005D6BDE" w:rsidRDefault="001D78BD" w:rsidP="00D20E4F">
            <w:pPr>
              <w:jc w:val="center"/>
              <w:rPr>
                <w:rFonts w:ascii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spacing w:line="320" w:lineRule="exact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sz w:val="24"/>
                <w:szCs w:val="24"/>
              </w:rPr>
              <w:t>每人左右手各握同一根竿，一路纵队站在起跑线前，听到起跑的口令后六人保持一路纵队同时向前跑进。比赛距离</w:t>
            </w:r>
            <w:r w:rsidRPr="00D20E4F">
              <w:rPr>
                <w:rFonts w:ascii="宋体" w:hAnsi="宋体"/>
                <w:sz w:val="24"/>
                <w:szCs w:val="24"/>
              </w:rPr>
              <w:t>50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米。每队最后一名运动员到达终点用时较少者为先。</w:t>
            </w:r>
          </w:p>
          <w:p w:rsidR="001D78BD" w:rsidRPr="00D20E4F" w:rsidRDefault="001D78BD" w:rsidP="00D20E4F">
            <w:pPr>
              <w:spacing w:line="320" w:lineRule="exact"/>
              <w:rPr>
                <w:rFonts w:ascii="宋体" w:hAnsi="Times New Roman" w:cs="Times New Roman"/>
                <w:sz w:val="24"/>
                <w:szCs w:val="24"/>
              </w:rPr>
            </w:pPr>
            <w:r w:rsidRPr="00D20E4F">
              <w:rPr>
                <w:rFonts w:ascii="宋体" w:hAnsi="宋体" w:hint="eastAsia"/>
                <w:sz w:val="24"/>
                <w:szCs w:val="24"/>
              </w:rPr>
              <w:t>注意事项：</w:t>
            </w:r>
          </w:p>
          <w:p w:rsidR="001D78BD" w:rsidRPr="00D20E4F" w:rsidRDefault="001D78BD" w:rsidP="00D20E4F">
            <w:pPr>
              <w:spacing w:line="320" w:lineRule="exact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 w:rsidRPr="00D20E4F">
              <w:rPr>
                <w:rFonts w:ascii="宋体" w:hAnsi="宋体"/>
                <w:sz w:val="24"/>
                <w:szCs w:val="24"/>
              </w:rPr>
              <w:t>1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、比赛时六人保持一路纵队向前跑进。</w:t>
            </w:r>
          </w:p>
          <w:p w:rsidR="001D78BD" w:rsidRPr="00D20E4F" w:rsidRDefault="001D78BD" w:rsidP="001D78BD">
            <w:pPr>
              <w:spacing w:line="320" w:lineRule="exact"/>
              <w:ind w:left="31680" w:hangingChars="147" w:firstLine="31680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 w:rsidRPr="00D20E4F">
              <w:rPr>
                <w:rFonts w:ascii="宋体" w:hAnsi="宋体"/>
                <w:color w:val="000000"/>
                <w:sz w:val="24"/>
                <w:szCs w:val="24"/>
              </w:rPr>
              <w:t>2</w:t>
            </w:r>
            <w:r w:rsidRPr="00D20E4F">
              <w:rPr>
                <w:rFonts w:ascii="宋体" w:hAnsi="宋体" w:hint="eastAsia"/>
                <w:color w:val="000000"/>
                <w:sz w:val="24"/>
                <w:szCs w:val="24"/>
              </w:rPr>
              <w:t>、运动员双手要始终握竿前进，比赛时运动员松开手或变成二路纵队均算犯规，</w:t>
            </w:r>
            <w:r w:rsidRPr="00D20E4F">
              <w:rPr>
                <w:rFonts w:ascii="宋体" w:hAnsi="宋体" w:hint="eastAsia"/>
                <w:sz w:val="24"/>
                <w:szCs w:val="24"/>
              </w:rPr>
              <w:t>取消录取资格。</w:t>
            </w:r>
          </w:p>
          <w:p w:rsidR="001D78BD" w:rsidRPr="000F074A" w:rsidRDefault="001D78BD" w:rsidP="000F074A">
            <w:pPr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 w:rsidRPr="00D20E4F">
              <w:rPr>
                <w:rFonts w:ascii="宋体" w:hAnsi="宋体"/>
                <w:color w:val="000000"/>
                <w:sz w:val="24"/>
                <w:szCs w:val="24"/>
              </w:rPr>
              <w:t>3</w:t>
            </w:r>
            <w:r w:rsidRPr="00D20E4F">
              <w:rPr>
                <w:rFonts w:ascii="宋体" w:hAnsi="宋体" w:hint="eastAsia"/>
                <w:color w:val="000000"/>
                <w:sz w:val="24"/>
                <w:szCs w:val="24"/>
              </w:rPr>
              <w:t>、以最后一名运动员到达终点时用时较少者列前。</w:t>
            </w:r>
          </w:p>
        </w:tc>
      </w:tr>
      <w:tr w:rsidR="001D78BD" w:rsidRPr="00D20E4F" w:rsidTr="001437B2">
        <w:trPr>
          <w:trHeight w:val="465"/>
        </w:trPr>
        <w:tc>
          <w:tcPr>
            <w:tcW w:w="2086" w:type="dxa"/>
          </w:tcPr>
          <w:p w:rsidR="001D78BD" w:rsidRPr="00D20E4F" w:rsidRDefault="001D78BD" w:rsidP="00D20E4F"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D20E4F">
              <w:rPr>
                <w:rFonts w:ascii="Times New Roman" w:hAnsi="Times New Roman" w:hint="eastAsia"/>
                <w:b/>
                <w:bCs/>
                <w:sz w:val="30"/>
                <w:szCs w:val="30"/>
              </w:rPr>
              <w:t>项目</w:t>
            </w:r>
          </w:p>
        </w:tc>
        <w:tc>
          <w:tcPr>
            <w:tcW w:w="1701" w:type="dxa"/>
          </w:tcPr>
          <w:p w:rsidR="001D78BD" w:rsidRPr="00D20E4F" w:rsidRDefault="001D78BD" w:rsidP="00D20E4F"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D20E4F">
              <w:rPr>
                <w:rFonts w:ascii="Times New Roman" w:hAnsi="Times New Roman" w:hint="eastAsia"/>
                <w:b/>
                <w:bCs/>
                <w:sz w:val="30"/>
                <w:szCs w:val="30"/>
              </w:rPr>
              <w:t>人数</w:t>
            </w:r>
          </w:p>
        </w:tc>
        <w:tc>
          <w:tcPr>
            <w:tcW w:w="5386" w:type="dxa"/>
          </w:tcPr>
          <w:p w:rsidR="001D78BD" w:rsidRPr="00D20E4F" w:rsidRDefault="001D78BD" w:rsidP="00D20E4F"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D20E4F">
              <w:rPr>
                <w:rFonts w:ascii="Times New Roman" w:hAnsi="Times New Roman" w:hint="eastAsia"/>
                <w:b/>
                <w:bCs/>
                <w:sz w:val="30"/>
                <w:szCs w:val="30"/>
              </w:rPr>
              <w:t>项目说明</w:t>
            </w:r>
          </w:p>
        </w:tc>
      </w:tr>
      <w:tr w:rsidR="001D78BD" w:rsidRPr="00D20E4F" w:rsidTr="001437B2">
        <w:trPr>
          <w:trHeight w:val="1346"/>
        </w:trPr>
        <w:tc>
          <w:tcPr>
            <w:tcW w:w="2086" w:type="dxa"/>
            <w:vAlign w:val="center"/>
          </w:tcPr>
          <w:p w:rsidR="001D78BD" w:rsidRPr="00D20E4F" w:rsidRDefault="001D78BD" w:rsidP="001D78BD">
            <w:pPr>
              <w:autoSpaceDE w:val="0"/>
              <w:autoSpaceDN w:val="0"/>
              <w:adjustRightInd w:val="0"/>
              <w:ind w:firstLineChars="100" w:firstLine="31680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综合素质接力</w:t>
            </w:r>
          </w:p>
        </w:tc>
        <w:tc>
          <w:tcPr>
            <w:tcW w:w="1701" w:type="dxa"/>
            <w:vAlign w:val="center"/>
          </w:tcPr>
          <w:p w:rsidR="001D78BD" w:rsidRDefault="001D78BD" w:rsidP="001D78BD">
            <w:pPr>
              <w:autoSpaceDE w:val="0"/>
              <w:autoSpaceDN w:val="0"/>
              <w:adjustRightInd w:val="0"/>
              <w:ind w:firstLineChars="100" w:firstLine="31680"/>
              <w:jc w:val="left"/>
              <w:rPr>
                <w:rFonts w:ascii="宋体" w:hAnsi="Times New Roman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6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人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队（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4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男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2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女）</w:t>
            </w:r>
          </w:p>
          <w:p w:rsidR="001D78BD" w:rsidRPr="00121574" w:rsidRDefault="001D78BD" w:rsidP="001D78BD">
            <w:pPr>
              <w:autoSpaceDE w:val="0"/>
              <w:autoSpaceDN w:val="0"/>
              <w:adjustRightInd w:val="0"/>
              <w:ind w:firstLineChars="100" w:firstLine="3168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5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级蛙跳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+10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米冲刺跑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+5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个跨障碍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(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海绵栏架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)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栏间距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2m+10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次立卧撑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+10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米冲刺跑。按用时最短成绩排名。</w:t>
            </w:r>
          </w:p>
        </w:tc>
      </w:tr>
      <w:tr w:rsidR="001D78BD" w:rsidRPr="00D20E4F" w:rsidTr="001437B2">
        <w:trPr>
          <w:trHeight w:val="1109"/>
        </w:trPr>
        <w:tc>
          <w:tcPr>
            <w:tcW w:w="2086" w:type="dxa"/>
            <w:vAlign w:val="center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拔河</w:t>
            </w:r>
          </w:p>
        </w:tc>
        <w:tc>
          <w:tcPr>
            <w:tcW w:w="1701" w:type="dxa"/>
            <w:vAlign w:val="center"/>
          </w:tcPr>
          <w:p w:rsidR="001D78BD" w:rsidRPr="00121574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12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人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队（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6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男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6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女）</w:t>
            </w:r>
          </w:p>
        </w:tc>
        <w:tc>
          <w:tcPr>
            <w:tcW w:w="5386" w:type="dxa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预赛单循环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半决赛三局两胜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决赛三局两胜。同一轮次禁止更换队员。</w:t>
            </w:r>
          </w:p>
        </w:tc>
      </w:tr>
      <w:tr w:rsidR="001D78BD" w:rsidRPr="00D20E4F" w:rsidTr="001437B2">
        <w:trPr>
          <w:trHeight w:val="935"/>
        </w:trPr>
        <w:tc>
          <w:tcPr>
            <w:tcW w:w="2086" w:type="dxa"/>
            <w:vAlign w:val="center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8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字绳</w:t>
            </w:r>
          </w:p>
        </w:tc>
        <w:tc>
          <w:tcPr>
            <w:tcW w:w="1701" w:type="dxa"/>
            <w:vAlign w:val="center"/>
          </w:tcPr>
          <w:p w:rsidR="001D78BD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12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人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队（男女不限）</w:t>
            </w:r>
          </w:p>
          <w:p w:rsidR="001D78BD" w:rsidRPr="00121574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2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分钟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两人摇绳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,10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人跳。按用时最短成绩排名。</w:t>
            </w:r>
          </w:p>
        </w:tc>
      </w:tr>
      <w:tr w:rsidR="001D78BD" w:rsidRPr="00D20E4F" w:rsidTr="001437B2">
        <w:trPr>
          <w:trHeight w:val="1040"/>
        </w:trPr>
        <w:tc>
          <w:tcPr>
            <w:tcW w:w="2086" w:type="dxa"/>
            <w:vAlign w:val="center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踢毽</w:t>
            </w:r>
            <w:r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子</w:t>
            </w:r>
          </w:p>
        </w:tc>
        <w:tc>
          <w:tcPr>
            <w:tcW w:w="1701" w:type="dxa"/>
            <w:vAlign w:val="center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4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人</w:t>
            </w:r>
            <w:r w:rsidRPr="00D20E4F">
              <w:rPr>
                <w:rFonts w:ascii="宋体" w:hAnsi="Times New Roman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kern w:val="0"/>
                <w:sz w:val="24"/>
                <w:szCs w:val="24"/>
              </w:rPr>
              <w:t>队（男女不限）</w:t>
            </w:r>
          </w:p>
        </w:tc>
        <w:tc>
          <w:tcPr>
            <w:tcW w:w="5386" w:type="dxa"/>
          </w:tcPr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D78BD" w:rsidRPr="00D20E4F" w:rsidRDefault="001D78BD" w:rsidP="00D20E4F"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1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分钟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/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人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计总数</w:t>
            </w:r>
            <w:r w:rsidRPr="00D20E4F"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 w:rsidRPr="00D20E4F">
              <w:rPr>
                <w:rFonts w:ascii="宋体" w:hAnsi="Times New Roman" w:hint="eastAsia"/>
                <w:color w:val="000000"/>
                <w:kern w:val="0"/>
                <w:sz w:val="24"/>
                <w:szCs w:val="24"/>
              </w:rPr>
              <w:t>踢毽方法不限。踢毽总数多着获胜。</w:t>
            </w:r>
          </w:p>
        </w:tc>
      </w:tr>
      <w:tr w:rsidR="001D78BD" w:rsidRPr="00D20E4F" w:rsidTr="001437B2">
        <w:trPr>
          <w:trHeight w:val="1267"/>
        </w:trPr>
        <w:tc>
          <w:tcPr>
            <w:tcW w:w="2086" w:type="dxa"/>
          </w:tcPr>
          <w:p w:rsidR="001D78BD" w:rsidRPr="00D20E4F" w:rsidRDefault="001D78BD" w:rsidP="00D2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hint="eastAsia"/>
                <w:sz w:val="24"/>
                <w:szCs w:val="24"/>
              </w:rPr>
              <w:t>行进间跳绳</w:t>
            </w:r>
          </w:p>
        </w:tc>
        <w:tc>
          <w:tcPr>
            <w:tcW w:w="1701" w:type="dxa"/>
          </w:tcPr>
          <w:p w:rsidR="001D78BD" w:rsidRPr="00D20E4F" w:rsidRDefault="001D78BD" w:rsidP="00D20E4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人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队（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男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女）</w:t>
            </w:r>
          </w:p>
          <w:p w:rsidR="001D78BD" w:rsidRPr="00121574" w:rsidRDefault="001D78BD" w:rsidP="00D20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BD" w:rsidRPr="00D20E4F" w:rsidRDefault="001D78BD" w:rsidP="00D2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4F">
              <w:rPr>
                <w:rFonts w:ascii="Times New Roman" w:hAnsi="Times New Roman" w:hint="eastAsia"/>
                <w:sz w:val="24"/>
                <w:szCs w:val="24"/>
              </w:rPr>
              <w:t>接力</w:t>
            </w:r>
            <w:r w:rsidRPr="00D20E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20E4F">
              <w:rPr>
                <w:rFonts w:ascii="Times New Roman" w:hAnsi="Times New Roman" w:hint="eastAsia"/>
                <w:sz w:val="24"/>
                <w:szCs w:val="24"/>
              </w:rPr>
              <w:t>米。</w:t>
            </w:r>
            <w:r w:rsidRPr="00D20E4F">
              <w:rPr>
                <w:rFonts w:ascii="Times New Roman" w:hAnsi="Times New Roman" w:hint="eastAsia"/>
                <w:szCs w:val="21"/>
              </w:rPr>
              <w:t>按用时最短成绩排名。</w:t>
            </w:r>
          </w:p>
        </w:tc>
      </w:tr>
    </w:tbl>
    <w:p w:rsidR="001D78BD" w:rsidRDefault="001D78BD" w:rsidP="00121574">
      <w:pPr>
        <w:jc w:val="left"/>
        <w:rPr>
          <w:b/>
          <w:sz w:val="24"/>
          <w:szCs w:val="24"/>
        </w:rPr>
      </w:pPr>
    </w:p>
    <w:p w:rsidR="001D78BD" w:rsidRDefault="001D78BD" w:rsidP="00271B6F"/>
    <w:p w:rsidR="001D78BD" w:rsidRPr="00D20E4F" w:rsidRDefault="001D78BD" w:rsidP="000231B0">
      <w:pPr>
        <w:ind w:firstLineChars="200" w:firstLine="31680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hint="eastAsia"/>
        </w:rPr>
        <w:t>请各班负责人于</w:t>
      </w:r>
      <w:r>
        <w:rPr>
          <w:rFonts w:ascii="宋体" w:hAnsi="宋体"/>
          <w:b/>
          <w:u w:val="single"/>
        </w:rPr>
        <w:t>2017</w:t>
      </w:r>
      <w:r>
        <w:rPr>
          <w:rFonts w:ascii="宋体" w:hAnsi="宋体" w:hint="eastAsia"/>
          <w:b/>
          <w:u w:val="single"/>
        </w:rPr>
        <w:t>年</w:t>
      </w:r>
      <w:r>
        <w:rPr>
          <w:rFonts w:ascii="宋体" w:hAnsi="宋体"/>
          <w:b/>
          <w:u w:val="single"/>
        </w:rPr>
        <w:t>3</w:t>
      </w:r>
      <w:r>
        <w:rPr>
          <w:rFonts w:ascii="宋体" w:hAnsi="宋体" w:hint="eastAsia"/>
          <w:b/>
          <w:u w:val="single"/>
        </w:rPr>
        <w:t>月</w:t>
      </w:r>
      <w:r>
        <w:rPr>
          <w:rFonts w:ascii="宋体" w:hAnsi="宋体"/>
          <w:b/>
          <w:u w:val="single"/>
        </w:rPr>
        <w:t>18</w:t>
      </w:r>
      <w:r>
        <w:rPr>
          <w:rFonts w:ascii="宋体" w:hAnsi="宋体" w:hint="eastAsia"/>
          <w:b/>
          <w:u w:val="single"/>
        </w:rPr>
        <w:t>日（周六）晚</w:t>
      </w:r>
      <w:r>
        <w:rPr>
          <w:rFonts w:ascii="宋体" w:hAnsi="宋体"/>
          <w:b/>
          <w:u w:val="single"/>
        </w:rPr>
        <w:t>11</w:t>
      </w:r>
      <w:r>
        <w:rPr>
          <w:rFonts w:ascii="宋体" w:hAnsi="宋体" w:hint="eastAsia"/>
          <w:b/>
          <w:u w:val="single"/>
        </w:rPr>
        <w:t>点前</w:t>
      </w:r>
      <w:r>
        <w:rPr>
          <w:rFonts w:hint="eastAsia"/>
        </w:rPr>
        <w:t>上交本班报名表</w:t>
      </w:r>
      <w:r>
        <w:rPr>
          <w:rFonts w:hint="eastAsia"/>
          <w:b/>
          <w:u w:val="single"/>
        </w:rPr>
        <w:t>电子版</w:t>
      </w:r>
      <w:r>
        <w:rPr>
          <w:rFonts w:hint="eastAsia"/>
        </w:rPr>
        <w:t>至体育部邮箱</w:t>
      </w:r>
      <w:r>
        <w:rPr>
          <w:b/>
          <w:i/>
          <w:sz w:val="28"/>
          <w:u w:val="single"/>
        </w:rPr>
        <w:t>clxshtiyubu@163.com</w:t>
      </w:r>
      <w:r>
        <w:rPr>
          <w:rFonts w:hint="eastAsia"/>
        </w:rPr>
        <w:t>。</w:t>
      </w:r>
    </w:p>
    <w:p w:rsidR="001D78BD" w:rsidRDefault="001D78BD" w:rsidP="000231B0">
      <w:pPr>
        <w:spacing w:line="288" w:lineRule="auto"/>
        <w:ind w:firstLineChars="300" w:firstLine="31680"/>
      </w:pPr>
    </w:p>
    <w:p w:rsidR="001D78BD" w:rsidRPr="00BF08E1" w:rsidRDefault="001D78BD" w:rsidP="000231B0">
      <w:pPr>
        <w:spacing w:line="288" w:lineRule="auto"/>
        <w:ind w:firstLineChars="300" w:firstLine="31680"/>
      </w:pPr>
      <w:r w:rsidRPr="00BF08E1">
        <w:rPr>
          <w:rFonts w:hint="eastAsia"/>
        </w:rPr>
        <w:t>如有任何疑问，可咨询以下同学：</w:t>
      </w:r>
    </w:p>
    <w:p w:rsidR="001D78BD" w:rsidRPr="00BF08E1" w:rsidRDefault="001D78BD" w:rsidP="00BF08E1">
      <w:pPr>
        <w:rPr>
          <w:sz w:val="24"/>
          <w:szCs w:val="24"/>
        </w:rPr>
      </w:pPr>
      <w:r w:rsidRPr="00BF08E1">
        <w:rPr>
          <w:rFonts w:hint="eastAsia"/>
        </w:rPr>
        <w:t>李睿璇（</w:t>
      </w:r>
      <w:r w:rsidRPr="00BF08E1">
        <w:t>15624961052</w:t>
      </w:r>
      <w:r w:rsidRPr="00BF08E1">
        <w:rPr>
          <w:rFonts w:hint="eastAsia"/>
        </w:rPr>
        <w:t>）封德金（</w:t>
      </w:r>
      <w:r w:rsidRPr="00BF08E1">
        <w:t>18811583826</w:t>
      </w:r>
      <w:r w:rsidRPr="00BF08E1">
        <w:rPr>
          <w:rFonts w:hint="eastAsia"/>
        </w:rPr>
        <w:t>）王璇</w:t>
      </w:r>
      <w:r w:rsidRPr="00BF08E1">
        <w:t xml:space="preserve">(13121187733)                </w:t>
      </w:r>
      <w:r w:rsidRPr="00BF08E1">
        <w:rPr>
          <w:rFonts w:hint="eastAsia"/>
        </w:rPr>
        <w:t>李颖航（</w:t>
      </w:r>
      <w:r w:rsidRPr="00BF08E1">
        <w:t>15600990291</w:t>
      </w:r>
      <w:r w:rsidRPr="00BF08E1">
        <w:rPr>
          <w:rFonts w:hint="eastAsia"/>
        </w:rPr>
        <w:t>）尹宏年（</w:t>
      </w:r>
      <w:r w:rsidRPr="00BF08E1">
        <w:t>13522112525</w:t>
      </w:r>
      <w:r w:rsidRPr="00BF08E1">
        <w:rPr>
          <w:rFonts w:hint="eastAsia"/>
        </w:rPr>
        <w:t>）王嘉洋（</w:t>
      </w:r>
      <w:r w:rsidRPr="00BF08E1">
        <w:t>13357089003</w:t>
      </w:r>
      <w:r w:rsidRPr="00BF08E1">
        <w:rPr>
          <w:rFonts w:hint="eastAsia"/>
        </w:rPr>
        <w:t>）</w:t>
      </w:r>
    </w:p>
    <w:p w:rsidR="001D78BD" w:rsidRDefault="001D78BD" w:rsidP="00271B6F">
      <w:pPr>
        <w:rPr>
          <w:b/>
          <w:sz w:val="24"/>
          <w:szCs w:val="24"/>
        </w:rPr>
      </w:pPr>
    </w:p>
    <w:p w:rsidR="001D78BD" w:rsidRDefault="001D78BD" w:rsidP="00271B6F">
      <w:pPr>
        <w:rPr>
          <w:b/>
          <w:sz w:val="24"/>
          <w:szCs w:val="24"/>
        </w:rPr>
      </w:pPr>
    </w:p>
    <w:p w:rsidR="001D78BD" w:rsidRDefault="001D78BD" w:rsidP="00271B6F">
      <w:pPr>
        <w:rPr>
          <w:b/>
          <w:sz w:val="24"/>
          <w:szCs w:val="24"/>
        </w:rPr>
      </w:pPr>
    </w:p>
    <w:p w:rsidR="001D78BD" w:rsidRDefault="001D78BD" w:rsidP="00271B6F">
      <w:pPr>
        <w:rPr>
          <w:b/>
          <w:sz w:val="24"/>
          <w:szCs w:val="24"/>
        </w:rPr>
      </w:pPr>
    </w:p>
    <w:p w:rsidR="001D78BD" w:rsidRPr="00D20E4F" w:rsidRDefault="001D78BD" w:rsidP="00271B6F">
      <w:pPr>
        <w:rPr>
          <w:rFonts w:ascii="宋体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二、综评加分细则</w:t>
      </w:r>
    </w:p>
    <w:p w:rsidR="001D78BD" w:rsidRDefault="001D78BD" w:rsidP="001437B2">
      <w:pPr>
        <w:jc w:val="left"/>
        <w:rPr>
          <w:rFonts w:ascii="宋体"/>
          <w:lang w:val="zh-TW" w:eastAsia="zh-TW"/>
        </w:rPr>
      </w:pPr>
      <w:r>
        <w:rPr>
          <w:rFonts w:ascii="宋体" w:hAnsi="宋体"/>
          <w:lang w:val="zh-CN"/>
        </w:rPr>
        <w:t>1.</w:t>
      </w:r>
      <w:r>
        <w:rPr>
          <w:rFonts w:ascii="宋体" w:hAnsi="宋体" w:hint="eastAsia"/>
          <w:lang w:val="zh-TW" w:eastAsia="zh-TW"/>
        </w:rPr>
        <w:t>团项得第一名者</w:t>
      </w:r>
      <w:r>
        <w:rPr>
          <w:rFonts w:ascii="宋体" w:hAnsi="宋体" w:hint="eastAsia"/>
          <w:lang w:val="zh-CN"/>
        </w:rPr>
        <w:t>全队每人</w:t>
      </w:r>
      <w:r>
        <w:rPr>
          <w:rFonts w:ascii="宋体" w:hAnsi="宋体" w:hint="eastAsia"/>
          <w:lang w:val="zh-TW" w:eastAsia="zh-TW"/>
        </w:rPr>
        <w:t>综评加分</w:t>
      </w:r>
      <w:r>
        <w:t>8</w:t>
      </w:r>
      <w:r>
        <w:rPr>
          <w:rFonts w:ascii="宋体" w:hAnsi="宋体" w:hint="eastAsia"/>
          <w:lang w:val="zh-TW" w:eastAsia="zh-TW"/>
        </w:rPr>
        <w:t>分，第二名加分</w:t>
      </w:r>
      <w:r>
        <w:t>7</w:t>
      </w:r>
      <w:r>
        <w:rPr>
          <w:rFonts w:ascii="宋体" w:hAnsi="宋体" w:hint="eastAsia"/>
          <w:lang w:val="zh-TW" w:eastAsia="zh-TW"/>
        </w:rPr>
        <w:t>分，以此类推至第八名</w:t>
      </w:r>
    </w:p>
    <w:p w:rsidR="001D78BD" w:rsidRDefault="001D78BD" w:rsidP="001437B2">
      <w:pPr>
        <w:jc w:val="left"/>
      </w:pPr>
      <w:r>
        <w:rPr>
          <w:rFonts w:ascii="宋体" w:hAnsi="宋体"/>
          <w:lang w:val="zh-CN"/>
        </w:rPr>
        <w:t>2.</w:t>
      </w:r>
      <w:r>
        <w:rPr>
          <w:rFonts w:ascii="宋体" w:hAnsi="宋体" w:hint="eastAsia"/>
          <w:lang w:val="zh-CN"/>
        </w:rPr>
        <w:t>每周需最少训练两次，时间不限，如缺席人数过多酌情扣除综评分数</w:t>
      </w:r>
    </w:p>
    <w:p w:rsidR="001D78BD" w:rsidRPr="001437B2" w:rsidRDefault="001D78BD" w:rsidP="00121574">
      <w:pPr>
        <w:jc w:val="left"/>
        <w:rPr>
          <w:b/>
          <w:sz w:val="24"/>
          <w:szCs w:val="24"/>
        </w:rPr>
      </w:pPr>
    </w:p>
    <w:p w:rsidR="001D78BD" w:rsidRDefault="001D78BD" w:rsidP="00121574">
      <w:pPr>
        <w:jc w:val="left"/>
        <w:rPr>
          <w:b/>
          <w:sz w:val="24"/>
          <w:szCs w:val="24"/>
        </w:rPr>
      </w:pPr>
    </w:p>
    <w:sectPr w:rsidR="001D78BD" w:rsidSect="00C039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8BD" w:rsidRDefault="001D78BD" w:rsidP="00CF5DB6">
      <w:r>
        <w:separator/>
      </w:r>
    </w:p>
  </w:endnote>
  <w:endnote w:type="continuationSeparator" w:id="1">
    <w:p w:rsidR="001D78BD" w:rsidRDefault="001D78BD" w:rsidP="00CF5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BD" w:rsidRDefault="001D78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BD" w:rsidRDefault="001D78B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BD" w:rsidRDefault="001D78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8BD" w:rsidRDefault="001D78BD" w:rsidP="00CF5DB6">
      <w:r>
        <w:separator/>
      </w:r>
    </w:p>
  </w:footnote>
  <w:footnote w:type="continuationSeparator" w:id="1">
    <w:p w:rsidR="001D78BD" w:rsidRDefault="001D78BD" w:rsidP="00CF5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BD" w:rsidRDefault="001D78B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BD" w:rsidRDefault="001D78BD" w:rsidP="000231B0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BD" w:rsidRDefault="001D78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A035B"/>
    <w:multiLevelType w:val="multilevel"/>
    <w:tmpl w:val="00000009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8F2"/>
    <w:rsid w:val="000231B0"/>
    <w:rsid w:val="00095AFC"/>
    <w:rsid w:val="000F074A"/>
    <w:rsid w:val="001068FD"/>
    <w:rsid w:val="00121574"/>
    <w:rsid w:val="001437B2"/>
    <w:rsid w:val="00163AA6"/>
    <w:rsid w:val="001D78BD"/>
    <w:rsid w:val="001F495C"/>
    <w:rsid w:val="00244A69"/>
    <w:rsid w:val="00271B6F"/>
    <w:rsid w:val="004058F2"/>
    <w:rsid w:val="00426F0D"/>
    <w:rsid w:val="00454604"/>
    <w:rsid w:val="00482933"/>
    <w:rsid w:val="00486585"/>
    <w:rsid w:val="00503175"/>
    <w:rsid w:val="005D6BDE"/>
    <w:rsid w:val="00635B3C"/>
    <w:rsid w:val="006566DB"/>
    <w:rsid w:val="00821BCF"/>
    <w:rsid w:val="008A0FB9"/>
    <w:rsid w:val="008D5333"/>
    <w:rsid w:val="00975488"/>
    <w:rsid w:val="00A71548"/>
    <w:rsid w:val="00AC0D25"/>
    <w:rsid w:val="00AF2CF4"/>
    <w:rsid w:val="00B21333"/>
    <w:rsid w:val="00B408BF"/>
    <w:rsid w:val="00B54D6C"/>
    <w:rsid w:val="00BA284E"/>
    <w:rsid w:val="00BC6544"/>
    <w:rsid w:val="00BF08E1"/>
    <w:rsid w:val="00C0397B"/>
    <w:rsid w:val="00C45342"/>
    <w:rsid w:val="00C67BFC"/>
    <w:rsid w:val="00CC2E42"/>
    <w:rsid w:val="00CF5DB6"/>
    <w:rsid w:val="00D20E4F"/>
    <w:rsid w:val="00F24F3F"/>
    <w:rsid w:val="00F9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17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03175"/>
    <w:pPr>
      <w:widowControl w:val="0"/>
      <w:jc w:val="both"/>
    </w:pPr>
  </w:style>
  <w:style w:type="character" w:styleId="Hyperlink">
    <w:name w:val="Hyperlink"/>
    <w:basedOn w:val="DefaultParagraphFont"/>
    <w:uiPriority w:val="99"/>
    <w:rsid w:val="00163AA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F5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5DB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F5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5DB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328</Words>
  <Characters>1870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</dc:title>
  <dc:subject/>
  <dc:creator>cwj</dc:creator>
  <cp:keywords/>
  <dc:description/>
  <cp:lastModifiedBy>FX50</cp:lastModifiedBy>
  <cp:revision>2</cp:revision>
  <dcterms:created xsi:type="dcterms:W3CDTF">2017-03-16T11:13:00Z</dcterms:created>
  <dcterms:modified xsi:type="dcterms:W3CDTF">2017-03-16T11:13:00Z</dcterms:modified>
</cp:coreProperties>
</file>